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E661E" w14:textId="5DD4024C" w:rsidR="00AD2980" w:rsidRPr="00B33F10" w:rsidRDefault="00B33F10" w:rsidP="00540698">
      <w:pPr>
        <w:pStyle w:val="Erottuvalainaus"/>
        <w:pBdr>
          <w:bottom w:val="single" w:sz="4" w:space="5" w:color="4F81BD"/>
        </w:pBdr>
        <w:jc w:val="center"/>
        <w:rPr>
          <w:rFonts w:ascii="Calibri" w:hAnsi="Calibri" w:cs="Calibri"/>
          <w:color w:val="auto"/>
          <w:sz w:val="28"/>
          <w:szCs w:val="28"/>
          <w:lang w:val="fi-FI"/>
        </w:rPr>
      </w:pPr>
      <w:r>
        <w:rPr>
          <w:noProof/>
        </w:rPr>
        <w:drawing>
          <wp:anchor distT="0" distB="0" distL="114300" distR="114300" simplePos="0" relativeHeight="251657728" behindDoc="1" locked="0" layoutInCell="1" allowOverlap="1" wp14:anchorId="0FB139BB" wp14:editId="29B28B48">
            <wp:simplePos x="0" y="0"/>
            <wp:positionH relativeFrom="column">
              <wp:posOffset>-1063625</wp:posOffset>
            </wp:positionH>
            <wp:positionV relativeFrom="paragraph">
              <wp:posOffset>-398780</wp:posOffset>
            </wp:positionV>
            <wp:extent cx="1183640" cy="1277620"/>
            <wp:effectExtent l="0" t="0" r="0" b="0"/>
            <wp:wrapNone/>
            <wp:docPr id="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3640" cy="1277620"/>
                    </a:xfrm>
                    <a:prstGeom prst="rect">
                      <a:avLst/>
                    </a:prstGeom>
                    <a:noFill/>
                  </pic:spPr>
                </pic:pic>
              </a:graphicData>
            </a:graphic>
            <wp14:sizeRelH relativeFrom="page">
              <wp14:pctWidth>0</wp14:pctWidth>
            </wp14:sizeRelH>
            <wp14:sizeRelV relativeFrom="page">
              <wp14:pctHeight>0</wp14:pctHeight>
            </wp14:sizeRelV>
          </wp:anchor>
        </w:drawing>
      </w:r>
      <w:r w:rsidR="000516DC" w:rsidRPr="00B33F10">
        <w:rPr>
          <w:rFonts w:ascii="Calibri" w:hAnsi="Calibri" w:cs="Calibri"/>
          <w:color w:val="auto"/>
          <w:sz w:val="28"/>
          <w:szCs w:val="28"/>
          <w:lang w:val="fi-FI"/>
        </w:rPr>
        <w:t>YÖVARTIJAN TEHTÄVÄT</w:t>
      </w:r>
    </w:p>
    <w:p w14:paraId="52C064CA" w14:textId="77777777" w:rsidR="009F4F98" w:rsidRPr="009F4F98" w:rsidRDefault="009F4F98" w:rsidP="009F4F98">
      <w:pPr>
        <w:pStyle w:val="Default"/>
      </w:pPr>
    </w:p>
    <w:p w14:paraId="39E775B2" w14:textId="77777777" w:rsidR="009F4F98" w:rsidRPr="009F4F98" w:rsidRDefault="009F4F98" w:rsidP="009F4F98">
      <w:pPr>
        <w:pStyle w:val="Default"/>
      </w:pPr>
      <w:r w:rsidRPr="009F4F98">
        <w:t xml:space="preserve">Ajoportin avain löytyy avainlokerosta vartiokopista. Koodi on 1952. </w:t>
      </w:r>
    </w:p>
    <w:p w14:paraId="7F9AFF1C" w14:textId="77777777" w:rsidR="009F4F98" w:rsidRDefault="009F4F98" w:rsidP="009F4F98">
      <w:pPr>
        <w:pStyle w:val="Default"/>
      </w:pPr>
      <w:r w:rsidRPr="009F4F98">
        <w:t xml:space="preserve">Kerhotuvan avain löytyy avainlokerosta ulko-oven vasemmalta puolelta. Koodi 1920. </w:t>
      </w:r>
    </w:p>
    <w:p w14:paraId="7839C004" w14:textId="77777777" w:rsidR="009F4F98" w:rsidRPr="009F4F98" w:rsidRDefault="009F4F98" w:rsidP="009F4F98">
      <w:pPr>
        <w:pStyle w:val="Default"/>
      </w:pPr>
    </w:p>
    <w:p w14:paraId="5A885A8E" w14:textId="77777777" w:rsidR="009F4F98" w:rsidRPr="009F4F98" w:rsidRDefault="009F4F98" w:rsidP="009F4F98">
      <w:pPr>
        <w:pStyle w:val="Default"/>
        <w:numPr>
          <w:ilvl w:val="0"/>
          <w:numId w:val="6"/>
        </w:numPr>
        <w:spacing w:after="222"/>
        <w:ind w:left="360" w:hanging="360"/>
      </w:pPr>
      <w:r w:rsidRPr="009F4F98">
        <w:t xml:space="preserve">Vartija toimii Helsingin Moottorivenekerhon edustajana. </w:t>
      </w:r>
    </w:p>
    <w:p w14:paraId="3C06D23A" w14:textId="77777777" w:rsidR="009F4F98" w:rsidRPr="009F4F98" w:rsidRDefault="009F4F98" w:rsidP="009F4F98">
      <w:pPr>
        <w:pStyle w:val="Default"/>
        <w:numPr>
          <w:ilvl w:val="0"/>
          <w:numId w:val="6"/>
        </w:numPr>
        <w:spacing w:after="222"/>
        <w:ind w:left="360" w:hanging="360"/>
      </w:pPr>
      <w:r w:rsidRPr="009F4F98">
        <w:t xml:space="preserve">Vartijan tulee olla täysi-ikäinen kerhon jäsen </w:t>
      </w:r>
    </w:p>
    <w:p w14:paraId="6CBBD056" w14:textId="725A4ACF" w:rsidR="009F4F98" w:rsidRPr="009F4F98" w:rsidRDefault="009F4F98" w:rsidP="009F4F98">
      <w:pPr>
        <w:pStyle w:val="Default"/>
        <w:numPr>
          <w:ilvl w:val="0"/>
          <w:numId w:val="6"/>
        </w:numPr>
        <w:spacing w:after="222"/>
        <w:ind w:left="360" w:hanging="360"/>
      </w:pPr>
      <w:r w:rsidRPr="009F4F98">
        <w:t xml:space="preserve">Vartijan on oltava paikalla viimeistään klo 21.00, jolloin hän laskee kerhon lipun ja kirjaa itsensä saapuneeksi vartiopäiväkirjaan, joka löytyy vartiokopin koneelta. Kaikki yönaikaiset tiedot merkitään sähköiseen </w:t>
      </w:r>
      <w:r w:rsidR="00D5680C">
        <w:t>valvonta</w:t>
      </w:r>
      <w:r w:rsidRPr="009F4F98">
        <w:t xml:space="preserve">päiväkirjaan. </w:t>
      </w:r>
    </w:p>
    <w:p w14:paraId="7C346834" w14:textId="04C8990A" w:rsidR="009F4F98" w:rsidRPr="009F4F98" w:rsidRDefault="009F4F98" w:rsidP="009F4F98">
      <w:pPr>
        <w:pStyle w:val="Default"/>
        <w:numPr>
          <w:ilvl w:val="0"/>
          <w:numId w:val="6"/>
        </w:numPr>
        <w:spacing w:after="222"/>
        <w:ind w:left="360" w:hanging="360"/>
      </w:pPr>
      <w:r w:rsidRPr="009F4F98">
        <w:t xml:space="preserve">Vartijan kuuluu valvoa satama-aluetta yleisesti ja erityisesti estää varkaudet ja muut satamassa aiheutuvat vahingot. Vastuu veneille mahdollisesti aiheutuvista vahingoista on kuitenkin veneenomistajalla. Vartijan tehtävä on estää asiattomien henkilöiden pääsy sataman alueelle ja epäilyttävien veneiden tulo mereltä. Satamaan pyrkivien on vaadittaessa osoitettava henkilöllisyytensä. Kaikki poikkeukselliset tapahtumat tulee merkitä kellonaikoineen </w:t>
      </w:r>
      <w:r w:rsidR="00D5680C">
        <w:t>valvonta</w:t>
      </w:r>
      <w:r w:rsidR="00D5680C" w:rsidRPr="009F4F98">
        <w:t>päiväkirjaan</w:t>
      </w:r>
      <w:r w:rsidRPr="009F4F98">
        <w:t xml:space="preserve">. </w:t>
      </w:r>
    </w:p>
    <w:p w14:paraId="018E8190" w14:textId="31512C7A" w:rsidR="009F4F98" w:rsidRPr="009F4F98" w:rsidRDefault="009F4F98" w:rsidP="009F4F98">
      <w:pPr>
        <w:pStyle w:val="Default"/>
        <w:numPr>
          <w:ilvl w:val="0"/>
          <w:numId w:val="6"/>
        </w:numPr>
        <w:spacing w:after="222"/>
        <w:ind w:left="360" w:hanging="360"/>
      </w:pPr>
      <w:r w:rsidRPr="009F4F98">
        <w:t xml:space="preserve">Vartijan on tehtävä laiturikierros vähintään tunnin välein (jos paikalla kaksi vartijaa). Jokaisen laiturin viimeisellä ponttonilla tulee käydä.  </w:t>
      </w:r>
    </w:p>
    <w:p w14:paraId="530D2FBA" w14:textId="77777777" w:rsidR="009F4F98" w:rsidRPr="009F4F98" w:rsidRDefault="009F4F98" w:rsidP="009F4F98">
      <w:pPr>
        <w:pStyle w:val="Default"/>
        <w:numPr>
          <w:ilvl w:val="0"/>
          <w:numId w:val="6"/>
        </w:numPr>
        <w:spacing w:after="222"/>
        <w:ind w:left="360" w:hanging="360"/>
      </w:pPr>
      <w:r w:rsidRPr="009F4F98">
        <w:t xml:space="preserve">Hätätapauksissa on heti ryhdyttävä toimenpiteisiin vahingon estämiseksi ja tarvittaessa pyydettävä avuksi palokunta tai poliisi. </w:t>
      </w:r>
    </w:p>
    <w:p w14:paraId="3BECD82D" w14:textId="77777777" w:rsidR="009F4F98" w:rsidRPr="009F4F98" w:rsidRDefault="009F4F98" w:rsidP="009F4F98">
      <w:pPr>
        <w:pStyle w:val="Default"/>
        <w:numPr>
          <w:ilvl w:val="0"/>
          <w:numId w:val="6"/>
        </w:numPr>
        <w:spacing w:after="222"/>
        <w:ind w:left="360" w:hanging="360"/>
      </w:pPr>
      <w:r w:rsidRPr="009F4F98">
        <w:t xml:space="preserve">Vartijan tulee käyttää selvästi erottuvaa vartijan liiviä koko vartiovuoron ajan. </w:t>
      </w:r>
    </w:p>
    <w:p w14:paraId="082E00FB" w14:textId="72D3565D" w:rsidR="009F4F98" w:rsidRPr="009F4F98" w:rsidRDefault="009F4F98" w:rsidP="009F4F98">
      <w:pPr>
        <w:pStyle w:val="Default"/>
        <w:numPr>
          <w:ilvl w:val="0"/>
          <w:numId w:val="6"/>
        </w:numPr>
        <w:spacing w:after="222"/>
        <w:ind w:left="360" w:hanging="360"/>
      </w:pPr>
      <w:r w:rsidRPr="009F4F98">
        <w:t xml:space="preserve">Vartiovuoron päättyessä klo 05.00 lähtöaika merkitään </w:t>
      </w:r>
      <w:r w:rsidR="00D5680C">
        <w:t>valvonta</w:t>
      </w:r>
      <w:r w:rsidR="00D5680C" w:rsidRPr="009F4F98">
        <w:t>päiväkirjaan</w:t>
      </w:r>
      <w:r w:rsidRPr="009F4F98">
        <w:t xml:space="preserve">. </w:t>
      </w:r>
    </w:p>
    <w:p w14:paraId="67E84D5C" w14:textId="77777777" w:rsidR="009F4F98" w:rsidRPr="009F4F98" w:rsidRDefault="009F4F98" w:rsidP="009F4F98">
      <w:pPr>
        <w:pStyle w:val="Default"/>
        <w:numPr>
          <w:ilvl w:val="0"/>
          <w:numId w:val="6"/>
        </w:numPr>
        <w:spacing w:after="222"/>
        <w:ind w:left="360" w:hanging="360"/>
      </w:pPr>
      <w:r w:rsidRPr="009F4F98">
        <w:t xml:space="preserve">Alkoholin nauttiminen vartiovuoron aikana on ehdottomasti kielletty. Muista, ettei alkoholin vaikutuksen alainen ole satamassa vartija. </w:t>
      </w:r>
    </w:p>
    <w:p w14:paraId="55ECBAC1" w14:textId="77777777" w:rsidR="009F4F98" w:rsidRPr="009F4F98" w:rsidRDefault="009F4F98" w:rsidP="009F4F98">
      <w:pPr>
        <w:pStyle w:val="Default"/>
        <w:numPr>
          <w:ilvl w:val="0"/>
          <w:numId w:val="6"/>
        </w:numPr>
        <w:spacing w:after="222"/>
        <w:ind w:left="360" w:hanging="360"/>
      </w:pPr>
      <w:r w:rsidRPr="009F4F98">
        <w:t xml:space="preserve">Vierailemaan tulevat veneet ohjataan listan mukaiselle vapaalle paikalle. Vierasveneiltä veloitetaan 20€ joko käteisellä tai Mobilepay- maksuna (Mobilepay numero: 60034, Meriurheilu Oy) Täyttäkää vierasveneen sisään-kirjautumislomake ja jättäkää se kirjekuoressa yhdessä mahd. käteismaksun kanssa kerhon postilaatikkoon kulkuportin vieressä. Kuitin saa aamulla huoltoasemalta. </w:t>
      </w:r>
    </w:p>
    <w:p w14:paraId="75C57360" w14:textId="77777777" w:rsidR="009F4F98" w:rsidRPr="009F4F98" w:rsidRDefault="009F4F98" w:rsidP="009F4F98">
      <w:pPr>
        <w:pStyle w:val="Default"/>
        <w:numPr>
          <w:ilvl w:val="0"/>
          <w:numId w:val="6"/>
        </w:numPr>
        <w:ind w:left="360" w:hanging="360"/>
      </w:pPr>
      <w:r w:rsidRPr="009F4F98">
        <w:t xml:space="preserve">Jos toimistossa alkaa hälyttämään keskellä yötä on syy septin/viemärin au-tomaattisessa imussa. Tarkkailkaa pihalla olevan kaivon tilannetta. Hälytyksestä voi laittaa tekstiviestin toiminnanjohtajan puhelimeen 0407400643 </w:t>
      </w:r>
    </w:p>
    <w:p w14:paraId="32E80DFB" w14:textId="77777777" w:rsidR="009F4F98" w:rsidRPr="009F4F98" w:rsidRDefault="009F4F98" w:rsidP="009F4F98">
      <w:pPr>
        <w:pStyle w:val="Default"/>
      </w:pPr>
    </w:p>
    <w:p w14:paraId="0B6D2370" w14:textId="77777777" w:rsidR="009F4F98" w:rsidRPr="009F4F98" w:rsidRDefault="009F4F98" w:rsidP="009F4F98">
      <w:pPr>
        <w:pStyle w:val="Default"/>
        <w:ind w:left="360"/>
      </w:pPr>
      <w:r w:rsidRPr="009F4F98">
        <w:t xml:space="preserve">Esteen sattuessa on vartijan itse hankittava itselleen sijainen. Sijaisen on täy-tettävä vartio-ohjesäännön vartijalle asettamat vaatimukset. Lista mahdollisista varavartijoista yhteystietoineen on vartiotuvassa. </w:t>
      </w:r>
    </w:p>
    <w:p w14:paraId="74F53D93" w14:textId="77777777" w:rsidR="009F4F98" w:rsidRPr="009F4F98" w:rsidRDefault="009F4F98" w:rsidP="009F4F98">
      <w:pPr>
        <w:pStyle w:val="Default"/>
      </w:pPr>
    </w:p>
    <w:p w14:paraId="7F4831F3" w14:textId="77777777" w:rsidR="00AD2980" w:rsidRPr="009F4F98" w:rsidRDefault="009F4F98" w:rsidP="009F4F98">
      <w:pPr>
        <w:ind w:left="720"/>
        <w:rPr>
          <w:rFonts w:ascii="Calibri" w:hAnsi="Calibri" w:cs="Calibri"/>
          <w:sz w:val="24"/>
          <w:szCs w:val="24"/>
          <w:lang w:val="fi-FI"/>
        </w:rPr>
      </w:pPr>
      <w:r w:rsidRPr="009F4F98">
        <w:rPr>
          <w:rFonts w:ascii="Calibri" w:hAnsi="Calibri" w:cs="Calibri"/>
          <w:sz w:val="24"/>
          <w:szCs w:val="24"/>
        </w:rPr>
        <w:t>VARTIOVUORON LAIMINLYÖNTI JOHTAA 350 €: n SANKTIOMAKSUUN</w:t>
      </w:r>
    </w:p>
    <w:sectPr w:rsidR="00AD2980" w:rsidRPr="009F4F98">
      <w:pgSz w:w="11907" w:h="16840"/>
      <w:pgMar w:top="851" w:right="1797" w:bottom="851" w:left="179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4E52E" w14:textId="77777777" w:rsidR="00645F5B" w:rsidRDefault="00645F5B">
      <w:r>
        <w:separator/>
      </w:r>
    </w:p>
  </w:endnote>
  <w:endnote w:type="continuationSeparator" w:id="0">
    <w:p w14:paraId="28ACD885" w14:textId="77777777" w:rsidR="00645F5B" w:rsidRDefault="00645F5B">
      <w:r>
        <w:continuationSeparator/>
      </w:r>
    </w:p>
  </w:endnote>
  <w:endnote w:type="continuationNotice" w:id="1">
    <w:p w14:paraId="03B9F429" w14:textId="77777777" w:rsidR="00645F5B" w:rsidRDefault="00645F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CDCC4" w14:textId="77777777" w:rsidR="00645F5B" w:rsidRDefault="00645F5B">
      <w:r>
        <w:separator/>
      </w:r>
    </w:p>
  </w:footnote>
  <w:footnote w:type="continuationSeparator" w:id="0">
    <w:p w14:paraId="58EBEF15" w14:textId="77777777" w:rsidR="00645F5B" w:rsidRDefault="00645F5B">
      <w:r>
        <w:continuationSeparator/>
      </w:r>
    </w:p>
  </w:footnote>
  <w:footnote w:type="continuationNotice" w:id="1">
    <w:p w14:paraId="2154B8F3" w14:textId="77777777" w:rsidR="00645F5B" w:rsidRDefault="00645F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47D4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7F6C2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A6B68"/>
    <w:multiLevelType w:val="hybridMultilevel"/>
    <w:tmpl w:val="0BB6B2E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5005473"/>
    <w:multiLevelType w:val="singleLevel"/>
    <w:tmpl w:val="E8C2DEF0"/>
    <w:lvl w:ilvl="0">
      <w:start w:val="1"/>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4" w15:restartNumberingAfterBreak="0">
    <w:nsid w:val="1DFE43A7"/>
    <w:multiLevelType w:val="singleLevel"/>
    <w:tmpl w:val="336E782C"/>
    <w:lvl w:ilvl="0">
      <w:start w:val="7"/>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5" w15:restartNumberingAfterBreak="0">
    <w:nsid w:val="4A9F0020"/>
    <w:multiLevelType w:val="hybridMultilevel"/>
    <w:tmpl w:val="E85214A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531920FD"/>
    <w:multiLevelType w:val="singleLevel"/>
    <w:tmpl w:val="731ED79E"/>
    <w:lvl w:ilvl="0">
      <w:start w:val="9"/>
      <w:numFmt w:val="decimal"/>
      <w:lvlText w:val="%1. "/>
      <w:legacy w:legacy="1" w:legacySpace="0" w:legacyIndent="283"/>
      <w:lvlJc w:val="left"/>
      <w:pPr>
        <w:ind w:left="283" w:hanging="283"/>
      </w:pPr>
      <w:rPr>
        <w:rFonts w:ascii="Times New Roman" w:hAnsi="Times New Roman" w:hint="default"/>
        <w:b/>
        <w:i w:val="0"/>
        <w:sz w:val="24"/>
        <w:u w:val="none"/>
      </w:rPr>
    </w:lvl>
  </w:abstractNum>
  <w:num w:numId="1" w16cid:durableId="476075657">
    <w:abstractNumId w:val="3"/>
  </w:num>
  <w:num w:numId="2" w16cid:durableId="10688803">
    <w:abstractNumId w:val="4"/>
  </w:num>
  <w:num w:numId="3" w16cid:durableId="271979102">
    <w:abstractNumId w:val="6"/>
  </w:num>
  <w:num w:numId="4" w16cid:durableId="1623534138">
    <w:abstractNumId w:val="2"/>
  </w:num>
  <w:num w:numId="5" w16cid:durableId="835610911">
    <w:abstractNumId w:val="5"/>
  </w:num>
  <w:num w:numId="6" w16cid:durableId="665787530">
    <w:abstractNumId w:val="0"/>
  </w:num>
  <w:num w:numId="7" w16cid:durableId="11960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0C"/>
    <w:rsid w:val="000516DC"/>
    <w:rsid w:val="001E2C39"/>
    <w:rsid w:val="001F4183"/>
    <w:rsid w:val="00222EBA"/>
    <w:rsid w:val="002F09C1"/>
    <w:rsid w:val="003009B1"/>
    <w:rsid w:val="00353EE3"/>
    <w:rsid w:val="003959C7"/>
    <w:rsid w:val="003B6AE3"/>
    <w:rsid w:val="0045302A"/>
    <w:rsid w:val="00466DE4"/>
    <w:rsid w:val="004962C4"/>
    <w:rsid w:val="004C69EA"/>
    <w:rsid w:val="004F336E"/>
    <w:rsid w:val="00540698"/>
    <w:rsid w:val="00580B52"/>
    <w:rsid w:val="005A1F7F"/>
    <w:rsid w:val="005A2AF9"/>
    <w:rsid w:val="00615442"/>
    <w:rsid w:val="00645F5B"/>
    <w:rsid w:val="006A44DC"/>
    <w:rsid w:val="0073263C"/>
    <w:rsid w:val="00780E94"/>
    <w:rsid w:val="008569F2"/>
    <w:rsid w:val="008F65E0"/>
    <w:rsid w:val="00960F5A"/>
    <w:rsid w:val="009F4F98"/>
    <w:rsid w:val="00A3751E"/>
    <w:rsid w:val="00AB7558"/>
    <w:rsid w:val="00AD2980"/>
    <w:rsid w:val="00B042F8"/>
    <w:rsid w:val="00B33F10"/>
    <w:rsid w:val="00BA7D14"/>
    <w:rsid w:val="00CE644D"/>
    <w:rsid w:val="00CE6613"/>
    <w:rsid w:val="00CF41E2"/>
    <w:rsid w:val="00D07D21"/>
    <w:rsid w:val="00D4535E"/>
    <w:rsid w:val="00D5680C"/>
    <w:rsid w:val="00D91E6B"/>
    <w:rsid w:val="00DD57B1"/>
    <w:rsid w:val="00DF1D86"/>
    <w:rsid w:val="00E25241"/>
    <w:rsid w:val="00E465F2"/>
    <w:rsid w:val="00E759D2"/>
    <w:rsid w:val="00EB46F0"/>
    <w:rsid w:val="00F1283F"/>
    <w:rsid w:val="00F31462"/>
    <w:rsid w:val="00F44800"/>
    <w:rsid w:val="00F45B6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03522"/>
  <w15:chartTrackingRefBased/>
  <w15:docId w15:val="{10B19C31-B258-4AA7-988E-C982C0490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paragraph" w:styleId="Otsikko1">
    <w:name w:val="heading 1"/>
    <w:basedOn w:val="Normaali"/>
    <w:next w:val="Normaali"/>
    <w:qFormat/>
    <w:pPr>
      <w:keepNext/>
      <w:tabs>
        <w:tab w:val="left" w:pos="3686"/>
      </w:tabs>
      <w:jc w:val="center"/>
      <w:outlineLvl w:val="0"/>
    </w:pPr>
    <w:rPr>
      <w:b/>
      <w:sz w:val="4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semiHidden/>
    <w:pPr>
      <w:tabs>
        <w:tab w:val="center" w:pos="4153"/>
        <w:tab w:val="right" w:pos="8306"/>
      </w:tabs>
    </w:pPr>
  </w:style>
  <w:style w:type="paragraph" w:styleId="Alatunniste">
    <w:name w:val="footer"/>
    <w:basedOn w:val="Normaali"/>
    <w:semiHidden/>
    <w:pPr>
      <w:tabs>
        <w:tab w:val="center" w:pos="4153"/>
        <w:tab w:val="right" w:pos="8306"/>
      </w:tabs>
    </w:pPr>
  </w:style>
  <w:style w:type="paragraph" w:styleId="Leipteksti">
    <w:name w:val="Body Text"/>
    <w:basedOn w:val="Normaali"/>
    <w:semiHidden/>
    <w:pPr>
      <w:jc w:val="both"/>
    </w:pPr>
    <w:rPr>
      <w:sz w:val="24"/>
    </w:rPr>
  </w:style>
  <w:style w:type="paragraph" w:styleId="Otsikko">
    <w:name w:val="Title"/>
    <w:basedOn w:val="Normaali"/>
    <w:qFormat/>
    <w:pPr>
      <w:jc w:val="center"/>
    </w:pPr>
    <w:rPr>
      <w:b/>
      <w:sz w:val="40"/>
      <w:lang w:val="fi-FI"/>
    </w:rPr>
  </w:style>
  <w:style w:type="paragraph" w:styleId="Sisennettyleipteksti">
    <w:name w:val="Body Text Indent"/>
    <w:basedOn w:val="Normaali"/>
    <w:semiHidden/>
    <w:pPr>
      <w:ind w:left="284"/>
      <w:jc w:val="both"/>
    </w:pPr>
    <w:rPr>
      <w:b/>
      <w:sz w:val="24"/>
      <w:lang w:val="fi-FI"/>
    </w:rPr>
  </w:style>
  <w:style w:type="paragraph" w:styleId="Erottuvalainaus">
    <w:name w:val="Intense Quote"/>
    <w:basedOn w:val="Normaali"/>
    <w:next w:val="Normaali"/>
    <w:link w:val="ErottuvalainausChar"/>
    <w:uiPriority w:val="30"/>
    <w:qFormat/>
    <w:rsid w:val="00540698"/>
    <w:pPr>
      <w:pBdr>
        <w:bottom w:val="single" w:sz="4" w:space="4" w:color="4F81BD"/>
      </w:pBdr>
      <w:spacing w:before="200" w:after="280"/>
      <w:ind w:left="936" w:right="936"/>
    </w:pPr>
    <w:rPr>
      <w:b/>
      <w:bCs/>
      <w:i/>
      <w:iCs/>
      <w:color w:val="4F81BD"/>
    </w:rPr>
  </w:style>
  <w:style w:type="character" w:customStyle="1" w:styleId="ErottuvalainausChar">
    <w:name w:val="Erottuva lainaus Char"/>
    <w:link w:val="Erottuvalainaus"/>
    <w:uiPriority w:val="30"/>
    <w:rsid w:val="00540698"/>
    <w:rPr>
      <w:b/>
      <w:bCs/>
      <w:i/>
      <w:iCs/>
      <w:color w:val="4F81BD"/>
      <w:lang w:val="en-GB"/>
    </w:rPr>
  </w:style>
  <w:style w:type="paragraph" w:styleId="Seliteteksti">
    <w:name w:val="Balloon Text"/>
    <w:basedOn w:val="Normaali"/>
    <w:link w:val="SelitetekstiChar"/>
    <w:uiPriority w:val="99"/>
    <w:semiHidden/>
    <w:unhideWhenUsed/>
    <w:rsid w:val="00AB7558"/>
    <w:rPr>
      <w:rFonts w:ascii="Tahoma" w:hAnsi="Tahoma" w:cs="Tahoma"/>
      <w:sz w:val="16"/>
      <w:szCs w:val="16"/>
    </w:rPr>
  </w:style>
  <w:style w:type="character" w:customStyle="1" w:styleId="SelitetekstiChar">
    <w:name w:val="Seliteteksti Char"/>
    <w:link w:val="Seliteteksti"/>
    <w:uiPriority w:val="99"/>
    <w:semiHidden/>
    <w:rsid w:val="00AB7558"/>
    <w:rPr>
      <w:rFonts w:ascii="Tahoma" w:hAnsi="Tahoma" w:cs="Tahoma"/>
      <w:sz w:val="16"/>
      <w:szCs w:val="16"/>
      <w:lang w:val="en-GB"/>
    </w:rPr>
  </w:style>
  <w:style w:type="paragraph" w:styleId="Luettelokappale">
    <w:name w:val="List Paragraph"/>
    <w:basedOn w:val="Normaali"/>
    <w:uiPriority w:val="34"/>
    <w:qFormat/>
    <w:rsid w:val="00EB46F0"/>
    <w:pPr>
      <w:ind w:left="1304"/>
    </w:pPr>
  </w:style>
  <w:style w:type="paragraph" w:customStyle="1" w:styleId="Default">
    <w:name w:val="Default"/>
    <w:rsid w:val="009F4F9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singinmoottoriven\OneDrive%20-%20Helsingin%20Moottorivenekerho%20ry\HMVK\Satama\Vartiointi\Y&#214;VARTIJAN%20TEHT&#196;V&#196;T.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YÖVARTIJAN TEHTÄVÄT</Template>
  <TotalTime>0</TotalTime>
  <Pages>1</Pages>
  <Words>267</Words>
  <Characters>2170</Characters>
  <Application>Microsoft Office Word</Application>
  <DocSecurity>0</DocSecurity>
  <Lines>18</Lines>
  <Paragraphs>4</Paragraphs>
  <ScaleCrop>false</ScaleCrop>
  <HeadingPairs>
    <vt:vector size="2" baseType="variant">
      <vt:variant>
        <vt:lpstr>Otsikko</vt:lpstr>
      </vt:variant>
      <vt:variant>
        <vt:i4>1</vt:i4>
      </vt:variant>
    </vt:vector>
  </HeadingPairs>
  <TitlesOfParts>
    <vt:vector size="1" baseType="lpstr">
      <vt:lpstr>YÖVARTIJAN TEHTÄVÄT</vt:lpstr>
    </vt:vector>
  </TitlesOfParts>
  <Company>Hewlett-Packard Company</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YÖVARTIJAN TEHTÄVÄT</dc:title>
  <dc:subject/>
  <dc:creator>Helsingin moottorivenekerho ry</dc:creator>
  <cp:keywords/>
  <cp:lastModifiedBy>Helsingin moottorivenekerho ry</cp:lastModifiedBy>
  <cp:revision>2</cp:revision>
  <cp:lastPrinted>2025-08-27T11:58:00Z</cp:lastPrinted>
  <dcterms:created xsi:type="dcterms:W3CDTF">2026-09-24T09:21:00Z</dcterms:created>
  <dcterms:modified xsi:type="dcterms:W3CDTF">2026-09-24T09:21:00Z</dcterms:modified>
</cp:coreProperties>
</file>